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753"/>
        <w:tblW w:w="106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658"/>
        <w:gridCol w:w="2464"/>
        <w:gridCol w:w="694"/>
        <w:gridCol w:w="710"/>
        <w:gridCol w:w="936"/>
        <w:gridCol w:w="936"/>
        <w:gridCol w:w="1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6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三期层流过滤器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6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使用部门</w:t>
            </w:r>
          </w:p>
        </w:tc>
        <w:tc>
          <w:tcPr>
            <w:tcW w:w="2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过滤器级别</w:t>
            </w:r>
          </w:p>
        </w:tc>
        <w:tc>
          <w:tcPr>
            <w:tcW w:w="2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层流过滤器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595*290*46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595*490*46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490*490*46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595*595*46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595*290*534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595*490*534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490*490*534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595*595*534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42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手术室回风滤网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810*360*10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42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手术室回风滤网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670*310*10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42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排风过滤网</w:t>
            </w: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310*310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注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:</w:t>
            </w:r>
          </w:p>
        </w:tc>
        <w:tc>
          <w:tcPr>
            <w:tcW w:w="99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此产品质保壹年。以上数量，初、中效为更换一次的数量；回风滤网为一备一用的数量。</w:t>
            </w: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报价需要含税，包含人工安装等费用。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mNWVkZWZmMDgzZjM3MjBkYWVmMGI2ZWNiM2ZlZjQifQ=="/>
    <w:docVar w:name="KSO_WPS_MARK_KEY" w:val="19c862b0-ffef-4666-90d3-dcc587db2124"/>
  </w:docVars>
  <w:rsids>
    <w:rsidRoot w:val="00F4177E"/>
    <w:rsid w:val="00044F8C"/>
    <w:rsid w:val="00051628"/>
    <w:rsid w:val="00067772"/>
    <w:rsid w:val="000D7442"/>
    <w:rsid w:val="000E6A66"/>
    <w:rsid w:val="001057E4"/>
    <w:rsid w:val="00132077"/>
    <w:rsid w:val="001604FA"/>
    <w:rsid w:val="001605CC"/>
    <w:rsid w:val="00181CEC"/>
    <w:rsid w:val="001C7A6A"/>
    <w:rsid w:val="001E72E4"/>
    <w:rsid w:val="001F77A4"/>
    <w:rsid w:val="002422E6"/>
    <w:rsid w:val="00263718"/>
    <w:rsid w:val="0028571C"/>
    <w:rsid w:val="00291968"/>
    <w:rsid w:val="00295B8A"/>
    <w:rsid w:val="002F2567"/>
    <w:rsid w:val="002F26C4"/>
    <w:rsid w:val="00317DF3"/>
    <w:rsid w:val="00330235"/>
    <w:rsid w:val="0034139C"/>
    <w:rsid w:val="00354224"/>
    <w:rsid w:val="003D36F8"/>
    <w:rsid w:val="00424FE9"/>
    <w:rsid w:val="00427FB7"/>
    <w:rsid w:val="004331FD"/>
    <w:rsid w:val="004D3CB1"/>
    <w:rsid w:val="00580762"/>
    <w:rsid w:val="005F1B93"/>
    <w:rsid w:val="00600049"/>
    <w:rsid w:val="006164B3"/>
    <w:rsid w:val="00632C29"/>
    <w:rsid w:val="006521C1"/>
    <w:rsid w:val="006E62D7"/>
    <w:rsid w:val="007339AA"/>
    <w:rsid w:val="007E5C97"/>
    <w:rsid w:val="007F7107"/>
    <w:rsid w:val="008B7EEC"/>
    <w:rsid w:val="009D02CE"/>
    <w:rsid w:val="00A57B42"/>
    <w:rsid w:val="00A9441B"/>
    <w:rsid w:val="00AE74FF"/>
    <w:rsid w:val="00AF28A5"/>
    <w:rsid w:val="00B271FD"/>
    <w:rsid w:val="00B34F7B"/>
    <w:rsid w:val="00B5746E"/>
    <w:rsid w:val="00BC6AB2"/>
    <w:rsid w:val="00BF2166"/>
    <w:rsid w:val="00BF4881"/>
    <w:rsid w:val="00C90F22"/>
    <w:rsid w:val="00C91091"/>
    <w:rsid w:val="00CA1822"/>
    <w:rsid w:val="00CC7B52"/>
    <w:rsid w:val="00CD3E2B"/>
    <w:rsid w:val="00CF058F"/>
    <w:rsid w:val="00D0194E"/>
    <w:rsid w:val="00D041D8"/>
    <w:rsid w:val="00D20035"/>
    <w:rsid w:val="00D97A45"/>
    <w:rsid w:val="00DA3B55"/>
    <w:rsid w:val="00DA4010"/>
    <w:rsid w:val="00DD00E7"/>
    <w:rsid w:val="00E110CD"/>
    <w:rsid w:val="00E62925"/>
    <w:rsid w:val="00EC620D"/>
    <w:rsid w:val="00EC6A88"/>
    <w:rsid w:val="00EC7CA8"/>
    <w:rsid w:val="00F4177E"/>
    <w:rsid w:val="00F4692A"/>
    <w:rsid w:val="00F556EF"/>
    <w:rsid w:val="00F71710"/>
    <w:rsid w:val="00F973C9"/>
    <w:rsid w:val="00FB19E8"/>
    <w:rsid w:val="00FE2ABF"/>
    <w:rsid w:val="29FD048A"/>
    <w:rsid w:val="32FA5504"/>
    <w:rsid w:val="40F7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 w:locked="1"/>
    <w:lsdException w:uiPriority="99" w:name="heading 2" w:locked="1"/>
    <w:lsdException w:uiPriority="99" w:name="heading 3" w:locked="1"/>
    <w:lsdException w:uiPriority="99" w:name="heading 4" w:locked="1"/>
    <w:lsdException w:uiPriority="99" w:name="heading 5" w:locked="1"/>
    <w:lsdException w:uiPriority="99" w:name="heading 6" w:locked="1"/>
    <w:lsdException w:uiPriority="99" w:name="heading 7" w:locked="1"/>
    <w:lsdException w:uiPriority="99" w:name="heading 8" w:locked="1"/>
    <w:lsdException w:uiPriority="99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99" w:semiHidden="0" w:name="toc 1" w:locked="1"/>
    <w:lsdException w:unhideWhenUsed="0" w:uiPriority="99" w:semiHidden="0" w:name="toc 2" w:locked="1"/>
    <w:lsdException w:unhideWhenUsed="0" w:uiPriority="99" w:semiHidden="0" w:name="toc 3" w:locked="1"/>
    <w:lsdException w:unhideWhenUsed="0" w:uiPriority="99" w:semiHidden="0" w:name="toc 4" w:locked="1"/>
    <w:lsdException w:unhideWhenUsed="0" w:uiPriority="99" w:semiHidden="0" w:name="toc 5" w:locked="1"/>
    <w:lsdException w:unhideWhenUsed="0" w:uiPriority="99" w:semiHidden="0" w:name="toc 6" w:locked="1"/>
    <w:lsdException w:unhideWhenUsed="0" w:uiPriority="99" w:semiHidden="0" w:name="toc 7" w:locked="1"/>
    <w:lsdException w:unhideWhenUsed="0" w:uiPriority="99" w:semiHidden="0" w:name="toc 8" w:locked="1"/>
    <w:lsdException w:unhideWhenUsed="0" w:uiPriority="99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uiPriority="99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 w:locked="1"/>
    <w:lsdException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179</Words>
  <Characters>297</Characters>
  <Lines>0</Lines>
  <Paragraphs>0</Paragraphs>
  <TotalTime>0</TotalTime>
  <ScaleCrop>false</ScaleCrop>
  <LinksUpToDate>false</LinksUpToDate>
  <CharactersWithSpaces>311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2017-01-19T05:37:00Z</dcterms:created>
  <dc:creator>微软用户</dc:creator>
  <cp:lastModifiedBy>朱怡帆</cp:lastModifiedBy>
  <dcterms:modified xsi:type="dcterms:W3CDTF">2024-04-23T02:24:58Z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A6F6D6E459DE42AB82D8CDDCCF16B452</vt:lpwstr>
  </property>
</Properties>
</file>